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B8B4D" w14:textId="3A5757E4" w:rsidR="00782341" w:rsidRDefault="00524EF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094499" wp14:editId="06B45F13">
                <wp:simplePos x="0" y="0"/>
                <wp:positionH relativeFrom="column">
                  <wp:posOffset>-53340</wp:posOffset>
                </wp:positionH>
                <wp:positionV relativeFrom="page">
                  <wp:posOffset>1009650</wp:posOffset>
                </wp:positionV>
                <wp:extent cx="3069590" cy="3985260"/>
                <wp:effectExtent l="0" t="0" r="0" b="0"/>
                <wp:wrapSquare wrapText="right"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590" cy="3985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364529" w14:textId="6B457692" w:rsidR="00224B30" w:rsidRDefault="0087128B" w:rsidP="00462AA4">
                            <w:pPr>
                              <w:ind w:left="560" w:hangingChars="200" w:hanging="560"/>
                              <w:jc w:val="left"/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HG正楷書体-PRO" w:eastAsia="HG正楷書体-PRO" w:hAnsi="ＭＳ Ｐ明朝" w:hint="eastAsia"/>
                                <w:sz w:val="28"/>
                                <w:szCs w:val="28"/>
                              </w:rPr>
                              <w:instrText>MERGEFIELD  住所1 \v</w:instrTex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28"/>
                                <w:szCs w:val="28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28"/>
                                <w:szCs w:val="28"/>
                              </w:rPr>
                              <w:t>住所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28"/>
                                <w:szCs w:val="28"/>
                              </w:rPr>
                              <w:t>1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28"/>
                                <w:szCs w:val="28"/>
                              </w:rPr>
                              <w:t>»</w: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fldChar w:fldCharType="end"/>
                            </w:r>
                            <w:r w:rsidR="00462AA4"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HG正楷書体-PRO" w:eastAsia="HG正楷書体-PRO" w:hAnsi="ＭＳ Ｐ明朝" w:hint="eastAsia"/>
                                <w:sz w:val="28"/>
                                <w:szCs w:val="28"/>
                              </w:rPr>
                              <w:instrText>MERGEFIELD  住所2 \v</w:instrTex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28"/>
                                <w:szCs w:val="28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28"/>
                                <w:szCs w:val="28"/>
                              </w:rPr>
                              <w:t>住所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28"/>
                                <w:szCs w:val="28"/>
                              </w:rPr>
                              <w:t>2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28"/>
                                <w:szCs w:val="28"/>
                              </w:rPr>
                              <w:t>»</w: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  <w:p w14:paraId="0AAADFCF" w14:textId="77777777" w:rsidR="00224B30" w:rsidRPr="00462AA4" w:rsidRDefault="00224B30" w:rsidP="00224B30">
                            <w:pPr>
                              <w:jc w:val="left"/>
                              <w:rPr>
                                <w:rFonts w:ascii="HG正楷書体-PRO" w:eastAsia="HG正楷書体-PRO" w:hAnsi="ＭＳ Ｐ明朝"/>
                                <w:sz w:val="60"/>
                                <w:szCs w:val="60"/>
                              </w:rPr>
                            </w:pPr>
                          </w:p>
                          <w:p w14:paraId="36C39F36" w14:textId="7330FB92" w:rsidR="00524EF7" w:rsidRPr="003A4316" w:rsidRDefault="00524EF7" w:rsidP="00D45F01">
                            <w:pPr>
                              <w:spacing w:before="240" w:line="80" w:lineRule="atLeast"/>
                              <w:ind w:leftChars="400" w:left="840" w:rightChars="28" w:right="59"/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</w:pP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MERGEFIELD "姓" </w:instrText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44"/>
                                <w:szCs w:val="44"/>
                              </w:rPr>
                              <w:t>姓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»</w:t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MERGEFIELD "名" </w:instrText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44"/>
                                <w:szCs w:val="44"/>
                              </w:rPr>
                              <w:t>名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»</w:t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3A4316"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3A4316"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MERGEFIELD 敬称 </w:instrText>
                            </w:r>
                            <w:r w:rsidR="003A4316"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44"/>
                                <w:szCs w:val="44"/>
                              </w:rPr>
                              <w:t>敬称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»</w:t>
                            </w:r>
                            <w:r w:rsidR="003A4316"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IF </w:instrText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MERGEFIELD 敬称 </w:instrText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045FB">
                              <w:rPr>
                                <w:rFonts w:ascii="HG正楷書体-PRO" w:eastAsia="HG正楷書体-PRO"/>
                                <w:noProof/>
                                <w:sz w:val="44"/>
                                <w:szCs w:val="44"/>
                              </w:rPr>
                              <w:instrText>様</w:instrText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= "" "様" "" </w:instrText>
                            </w:r>
                            <w:r w:rsidR="003A4316" w:rsidRPr="003A4316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IF = "" "様" "" </w:instrText>
                            </w:r>
                            <w:r w:rsidRPr="003A4316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09BFAC98" w14:textId="2F5FDDA7" w:rsidR="00524EF7" w:rsidRPr="00224B30" w:rsidRDefault="009F7FDE" w:rsidP="00D45F01">
                            <w:pPr>
                              <w:spacing w:before="40" w:line="80" w:lineRule="atLeast"/>
                              <w:ind w:leftChars="400" w:left="840" w:rightChars="28" w:right="59"/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</w:pP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instrText xml:space="preserve"> MERGEFIELD 姓 </w:instrTex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姓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»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="00224B30"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24B30"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224B30"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MERGEFIELD 印字用連名1 </w:instrTex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44"/>
                                <w:szCs w:val="44"/>
                              </w:rPr>
                              <w:t>印字用連名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1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»</w:t>
                            </w:r>
                            <w:r w:rsidR="00224B30"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IF </w:instrText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MERGEFIELD 印字用連名1 </w:instrText>
                            </w:r>
                            <w:r w:rsidR="00D45F01">
                              <w:rPr>
                                <w:rFonts w:ascii="HG正楷書体-PRO" w:eastAsia="HG正楷書体-PRO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045FB">
                              <w:rPr>
                                <w:rFonts w:ascii="HG正楷書体-PRO" w:eastAsia="HG正楷書体-PRO"/>
                                <w:noProof/>
                                <w:sz w:val="44"/>
                                <w:szCs w:val="44"/>
                              </w:rPr>
                              <w:instrText>花子</w:instrText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&lt;&gt; "" " 様" "" </w:instrText>
                            </w:r>
                            <w:r w:rsidR="00D45F01">
                              <w:rPr>
                                <w:rFonts w:ascii="HG正楷書体-PRO" w:eastAsia="HG正楷書体-PRO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24B30">
                              <w:rPr>
                                <w:rFonts w:ascii="HG正楷書体-PRO" w:eastAsia="HG正楷書体-PRO" w:hint="eastAsia"/>
                                <w:noProof/>
                                <w:sz w:val="44"/>
                                <w:szCs w:val="44"/>
                              </w:rPr>
                              <w:t xml:space="preserve"> 様</w:t>
                            </w:r>
                            <w:r w:rsidR="00224B30"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792DA783" w14:textId="4C11ED50" w:rsidR="00224B30" w:rsidRPr="00224B30" w:rsidRDefault="00224B30" w:rsidP="00D45F01">
                            <w:pPr>
                              <w:spacing w:before="40" w:line="80" w:lineRule="atLeast"/>
                              <w:ind w:leftChars="400" w:left="840" w:rightChars="28" w:right="59"/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</w:pP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instrText xml:space="preserve"> MERGEFIELD 姓 </w:instrTex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姓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»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MERGEFIELD 印字用連名2 </w:instrTex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44"/>
                                <w:szCs w:val="44"/>
                              </w:rPr>
                              <w:t>印字用連名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2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»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IF </w:instrText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MERGEFIELD 印字用連名2 </w:instrText>
                            </w:r>
                            <w:r w:rsidR="00D45F01">
                              <w:rPr>
                                <w:rFonts w:ascii="HG正楷書体-PRO" w:eastAsia="HG正楷書体-PRO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045FB">
                              <w:rPr>
                                <w:rFonts w:ascii="HG正楷書体-PRO" w:eastAsia="HG正楷書体-PRO"/>
                                <w:noProof/>
                                <w:sz w:val="44"/>
                                <w:szCs w:val="44"/>
                              </w:rPr>
                              <w:instrText>みえ子</w:instrText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&lt;&gt; "" " 様" "" </w:instrText>
                            </w:r>
                            <w:r w:rsidR="00D45F01">
                              <w:rPr>
                                <w:rFonts w:ascii="HG正楷書体-PRO" w:eastAsia="HG正楷書体-PRO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24B30">
                              <w:rPr>
                                <w:rFonts w:ascii="HG正楷書体-PRO" w:eastAsia="HG正楷書体-PRO" w:hint="eastAsia"/>
                                <w:noProof/>
                                <w:sz w:val="44"/>
                                <w:szCs w:val="44"/>
                              </w:rPr>
                              <w:t xml:space="preserve"> 様</w:t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68C35BDC" w14:textId="55AD1BFD" w:rsidR="00224B30" w:rsidRPr="00224B30" w:rsidRDefault="00224B30" w:rsidP="00D45F01">
                            <w:pPr>
                              <w:spacing w:before="40" w:line="80" w:lineRule="atLeast"/>
                              <w:ind w:leftChars="400" w:left="840" w:rightChars="28" w:right="59"/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</w:pP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instrText xml:space="preserve"> MERGEFIELD 姓 </w:instrTex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姓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color w:val="FFFFFF" w:themeColor="background1"/>
                                <w:sz w:val="44"/>
                                <w:szCs w:val="44"/>
                              </w:rPr>
                              <w:t>»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instrText xml:space="preserve"> MERGEFIELD 印字用連名3 </w:instrTex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«</w:t>
                            </w:r>
                            <w:r w:rsidR="00D45F0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44"/>
                                <w:szCs w:val="44"/>
                              </w:rPr>
                              <w:t>印字用連名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3</w:t>
                            </w:r>
                            <w:r w:rsidR="00D45F01">
                              <w:rPr>
                                <w:rFonts w:ascii="HG正楷書体-PRO" w:eastAsia="HG正楷書体-PRO" w:hAnsi="ＭＳ Ｐ明朝"/>
                                <w:noProof/>
                                <w:sz w:val="44"/>
                                <w:szCs w:val="44"/>
                              </w:rPr>
                              <w:t>»</w:t>
                            </w:r>
                            <w:r w:rsidRPr="00224B30">
                              <w:rPr>
                                <w:rFonts w:ascii="HG正楷書体-PRO" w:eastAsia="HG正楷書体-PRO" w:hAnsi="ＭＳ Ｐ明朝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IF </w:instrText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 MERGEFIELD 印字用連名3 </w:instrText>
                            </w:r>
                            <w:r w:rsidR="00D45F01">
                              <w:rPr>
                                <w:rFonts w:ascii="HG正楷書体-PRO" w:eastAsia="HG正楷書体-PRO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045FB">
                              <w:rPr>
                                <w:rFonts w:ascii="HG正楷書体-PRO" w:eastAsia="HG正楷書体-PRO"/>
                                <w:noProof/>
                                <w:sz w:val="44"/>
                                <w:szCs w:val="44"/>
                              </w:rPr>
                              <w:instrText>たえ子</w:instrText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instrText xml:space="preserve">&lt;&gt; "" " 様" "" </w:instrText>
                            </w:r>
                            <w:r w:rsidR="00D45F01">
                              <w:rPr>
                                <w:rFonts w:ascii="HG正楷書体-PRO" w:eastAsia="HG正楷書体-PRO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D45F01" w:rsidRPr="00224B30">
                              <w:rPr>
                                <w:rFonts w:ascii="HG正楷書体-PRO" w:eastAsia="HG正楷書体-PRO" w:hint="eastAsia"/>
                                <w:noProof/>
                                <w:sz w:val="44"/>
                                <w:szCs w:val="44"/>
                              </w:rPr>
                              <w:t xml:space="preserve"> 様</w:t>
                            </w:r>
                            <w:r w:rsidRPr="00224B30">
                              <w:rPr>
                                <w:rFonts w:ascii="HG正楷書体-PRO" w:eastAsia="HG正楷書体-PRO" w:hint="eastAsia"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194CEBC2" w14:textId="5D2D4B76" w:rsidR="00524EF7" w:rsidRPr="009A2EF0" w:rsidRDefault="00524EF7" w:rsidP="003A4316">
                            <w:pPr>
                              <w:spacing w:before="40" w:line="0" w:lineRule="atLeast"/>
                              <w:ind w:firstLine="1276"/>
                              <w:jc w:val="right"/>
                              <w:rPr>
                                <w:rFonts w:asciiTheme="minorEastAsia" w:hAnsiTheme="minorEastAsia"/>
                                <w:szCs w:val="21"/>
                              </w:rPr>
                            </w:pPr>
                            <w:r w:rsidRPr="009A2EF0">
                              <w:rPr>
                                <w:rFonts w:asciiTheme="minorEastAsia" w:hAnsiTheme="minorEastAsia" w:hint="eastAsia"/>
                                <w:szCs w:val="21"/>
                              </w:rPr>
                              <w:t xml:space="preserve">　</w:t>
                            </w:r>
                            <w:r w:rsidRPr="009A2EF0">
                              <w:rPr>
                                <w:rFonts w:asciiTheme="minorEastAsia" w:hAnsiTheme="minorEastAsia"/>
                                <w:szCs w:val="21"/>
                              </w:rPr>
                              <w:fldChar w:fldCharType="begin"/>
                            </w:r>
                            <w:r w:rsidRPr="009A2EF0">
                              <w:rPr>
                                <w:rFonts w:asciiTheme="minorEastAsia" w:hAnsiTheme="minorEastAsia"/>
                                <w:szCs w:val="21"/>
                              </w:rPr>
                              <w:instrText xml:space="preserve"> IF &lt;&gt; "" "</w:instrText>
                            </w:r>
                            <w:r w:rsidRPr="009A2EF0">
                              <w:rPr>
                                <w:rFonts w:asciiTheme="minorEastAsia" w:hAnsiTheme="minorEastAsia" w:hint="eastAsia"/>
                                <w:szCs w:val="21"/>
                              </w:rPr>
                              <w:instrText>様</w:instrText>
                            </w:r>
                            <w:r w:rsidRPr="009A2EF0">
                              <w:rPr>
                                <w:rFonts w:asciiTheme="minorEastAsia" w:hAnsiTheme="minorEastAsia"/>
                                <w:szCs w:val="21"/>
                              </w:rPr>
                              <w:instrText xml:space="preserve">" "" </w:instrText>
                            </w:r>
                            <w:r w:rsidRPr="009A2EF0">
                              <w:rPr>
                                <w:rFonts w:asciiTheme="minorEastAsia" w:hAnsiTheme="minorEastAsia"/>
                                <w:szCs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9449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4.2pt;margin-top:79.5pt;width:241.7pt;height:31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" filled="f" stroked="f" strokeweight=".5pt">
                <v:textbox style="layout-flow:vertical-ideographic" inset="5.85pt,.7pt,5.85pt,.7pt">
                  <w:txbxContent>
                    <w:p w14:paraId="0B364529" w14:textId="6B457692" w:rsidR="00224B30" w:rsidRDefault="0087128B" w:rsidP="00462AA4">
                      <w:pPr>
                        <w:ind w:left="560" w:hangingChars="200" w:hanging="560"/>
                        <w:jc w:val="left"/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</w:pP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instrText xml:space="preserve"> </w:instrText>
                      </w:r>
                      <w:r>
                        <w:rPr>
                          <w:rFonts w:ascii="HG正楷書体-PRO" w:eastAsia="HG正楷書体-PRO" w:hAnsi="ＭＳ Ｐ明朝" w:hint="eastAsia"/>
                          <w:sz w:val="28"/>
                          <w:szCs w:val="28"/>
                        </w:rPr>
                        <w:instrText>MERGEFIELD  住所1 \v</w:instrText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instrText xml:space="preserve"> </w:instrText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28"/>
                          <w:szCs w:val="28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28"/>
                          <w:szCs w:val="28"/>
                        </w:rPr>
                        <w:t>住所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28"/>
                          <w:szCs w:val="28"/>
                        </w:rPr>
                        <w:t>1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28"/>
                          <w:szCs w:val="28"/>
                        </w:rPr>
                        <w:t>»</w:t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fldChar w:fldCharType="end"/>
                      </w:r>
                      <w:r w:rsidR="00462AA4"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instrText xml:space="preserve"> </w:instrText>
                      </w:r>
                      <w:r>
                        <w:rPr>
                          <w:rFonts w:ascii="HG正楷書体-PRO" w:eastAsia="HG正楷書体-PRO" w:hAnsi="ＭＳ Ｐ明朝" w:hint="eastAsia"/>
                          <w:sz w:val="28"/>
                          <w:szCs w:val="28"/>
                        </w:rPr>
                        <w:instrText>MERGEFIELD  住所2 \v</w:instrText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instrText xml:space="preserve"> </w:instrText>
                      </w:r>
                      <w:r w:rsidR="00D45F01"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28"/>
                          <w:szCs w:val="28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28"/>
                          <w:szCs w:val="28"/>
                        </w:rPr>
                        <w:t>住所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28"/>
                          <w:szCs w:val="28"/>
                        </w:rPr>
                        <w:t>2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28"/>
                          <w:szCs w:val="28"/>
                        </w:rPr>
                        <w:t>»</w:t>
                      </w:r>
                      <w:r>
                        <w:rPr>
                          <w:rFonts w:ascii="HG正楷書体-PRO" w:eastAsia="HG正楷書体-PRO" w:hAnsi="ＭＳ Ｐ明朝"/>
                          <w:sz w:val="28"/>
                          <w:szCs w:val="28"/>
                        </w:rPr>
                        <w:fldChar w:fldCharType="end"/>
                      </w:r>
                    </w:p>
                    <w:p w14:paraId="0AAADFCF" w14:textId="77777777" w:rsidR="00224B30" w:rsidRPr="00462AA4" w:rsidRDefault="00224B30" w:rsidP="00224B30">
                      <w:pPr>
                        <w:jc w:val="left"/>
                        <w:rPr>
                          <w:rFonts w:ascii="HG正楷書体-PRO" w:eastAsia="HG正楷書体-PRO" w:hAnsi="ＭＳ Ｐ明朝"/>
                          <w:sz w:val="60"/>
                          <w:szCs w:val="60"/>
                        </w:rPr>
                      </w:pPr>
                    </w:p>
                    <w:p w14:paraId="36C39F36" w14:textId="7330FB92" w:rsidR="00524EF7" w:rsidRPr="003A4316" w:rsidRDefault="00524EF7" w:rsidP="00D45F01">
                      <w:pPr>
                        <w:spacing w:before="240" w:line="80" w:lineRule="atLeast"/>
                        <w:ind w:leftChars="400" w:left="840" w:rightChars="28" w:right="59"/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</w:pP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MERGEFIELD "姓" </w:instrText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44"/>
                          <w:szCs w:val="44"/>
                        </w:rPr>
                        <w:t>姓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»</w:t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t xml:space="preserve"> </w:t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MERGEFIELD "名" </w:instrText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44"/>
                          <w:szCs w:val="44"/>
                        </w:rPr>
                        <w:t>名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»</w:t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t xml:space="preserve"> </w:t>
                      </w:r>
                      <w:r w:rsidR="003A4316"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="003A4316"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MERGEFIELD 敬称 </w:instrText>
                      </w:r>
                      <w:r w:rsidR="003A4316"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44"/>
                          <w:szCs w:val="44"/>
                        </w:rPr>
                        <w:t>敬称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»</w:t>
                      </w:r>
                      <w:r w:rsidR="003A4316"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IF </w:instrText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MERGEFIELD 敬称 </w:instrText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045FB">
                        <w:rPr>
                          <w:rFonts w:ascii="HG正楷書体-PRO" w:eastAsia="HG正楷書体-PRO"/>
                          <w:noProof/>
                          <w:sz w:val="44"/>
                          <w:szCs w:val="44"/>
                        </w:rPr>
                        <w:instrText>様</w:instrText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= "" "様" "" </w:instrText>
                      </w:r>
                      <w:r w:rsidR="003A4316" w:rsidRPr="003A4316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IF = "" "様" "" </w:instrText>
                      </w:r>
                      <w:r w:rsidRPr="003A4316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</w:p>
                    <w:p w14:paraId="09BFAC98" w14:textId="2F5FDDA7" w:rsidR="00524EF7" w:rsidRPr="00224B30" w:rsidRDefault="009F7FDE" w:rsidP="00D45F01">
                      <w:pPr>
                        <w:spacing w:before="40" w:line="80" w:lineRule="atLeast"/>
                        <w:ind w:leftChars="400" w:left="840" w:rightChars="28" w:right="59"/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</w:pP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instrText xml:space="preserve"> MERGEFIELD 姓 </w:instrTex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color w:val="FFFFFF" w:themeColor="background1"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color w:val="FFFFFF" w:themeColor="background1"/>
                          <w:sz w:val="44"/>
                          <w:szCs w:val="44"/>
                        </w:rPr>
                        <w:t>姓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color w:val="FFFFFF" w:themeColor="background1"/>
                          <w:sz w:val="44"/>
                          <w:szCs w:val="44"/>
                        </w:rPr>
                        <w:t>»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end"/>
                      </w:r>
                      <w:r w:rsidR="00224B30"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t xml:space="preserve"> </w:t>
                      </w:r>
                      <w:r w:rsidR="00224B30"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="00224B30"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MERGEFIELD 印字用連名1 </w:instrText>
                      </w:r>
                      <w:r w:rsidR="00D45F01"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44"/>
                          <w:szCs w:val="44"/>
                        </w:rPr>
                        <w:t>印字用連名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1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»</w:t>
                      </w:r>
                      <w:r w:rsidR="00224B30"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IF </w:instrText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MERGEFIELD 印字用連名1 </w:instrText>
                      </w:r>
                      <w:r w:rsidR="00D45F01">
                        <w:rPr>
                          <w:rFonts w:ascii="HG正楷書体-PRO" w:eastAsia="HG正楷書体-PRO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045FB">
                        <w:rPr>
                          <w:rFonts w:ascii="HG正楷書体-PRO" w:eastAsia="HG正楷書体-PRO"/>
                          <w:noProof/>
                          <w:sz w:val="44"/>
                          <w:szCs w:val="44"/>
                        </w:rPr>
                        <w:instrText>花子</w:instrText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&lt;&gt; "" " 様" "" </w:instrText>
                      </w:r>
                      <w:r w:rsidR="00D45F01">
                        <w:rPr>
                          <w:rFonts w:ascii="HG正楷書体-PRO" w:eastAsia="HG正楷書体-PRO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24B30">
                        <w:rPr>
                          <w:rFonts w:ascii="HG正楷書体-PRO" w:eastAsia="HG正楷書体-PRO" w:hint="eastAsia"/>
                          <w:noProof/>
                          <w:sz w:val="44"/>
                          <w:szCs w:val="44"/>
                        </w:rPr>
                        <w:t xml:space="preserve"> 様</w:t>
                      </w:r>
                      <w:r w:rsidR="00224B30"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</w:p>
                    <w:p w14:paraId="792DA783" w14:textId="4C11ED50" w:rsidR="00224B30" w:rsidRPr="00224B30" w:rsidRDefault="00224B30" w:rsidP="00D45F01">
                      <w:pPr>
                        <w:spacing w:before="40" w:line="80" w:lineRule="atLeast"/>
                        <w:ind w:leftChars="400" w:left="840" w:rightChars="28" w:right="59"/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</w:pP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instrText xml:space="preserve"> MERGEFIELD 姓 </w:instrTex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color w:val="FFFFFF" w:themeColor="background1"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color w:val="FFFFFF" w:themeColor="background1"/>
                          <w:sz w:val="44"/>
                          <w:szCs w:val="44"/>
                        </w:rPr>
                        <w:t>姓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color w:val="FFFFFF" w:themeColor="background1"/>
                          <w:sz w:val="44"/>
                          <w:szCs w:val="44"/>
                        </w:rPr>
                        <w:t>»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end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t xml:space="preserve"> 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MERGEFIELD 印字用連名2 </w:instrText>
                      </w:r>
                      <w:r w:rsidR="00D45F01"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44"/>
                          <w:szCs w:val="44"/>
                        </w:rPr>
                        <w:t>印字用連名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2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»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IF </w:instrText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MERGEFIELD 印字用連名2 </w:instrText>
                      </w:r>
                      <w:r w:rsidR="00D45F01">
                        <w:rPr>
                          <w:rFonts w:ascii="HG正楷書体-PRO" w:eastAsia="HG正楷書体-PRO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045FB">
                        <w:rPr>
                          <w:rFonts w:ascii="HG正楷書体-PRO" w:eastAsia="HG正楷書体-PRO"/>
                          <w:noProof/>
                          <w:sz w:val="44"/>
                          <w:szCs w:val="44"/>
                        </w:rPr>
                        <w:instrText>みえ子</w:instrText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&lt;&gt; "" " 様" "" </w:instrText>
                      </w:r>
                      <w:r w:rsidR="00D45F01">
                        <w:rPr>
                          <w:rFonts w:ascii="HG正楷書体-PRO" w:eastAsia="HG正楷書体-PRO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24B30">
                        <w:rPr>
                          <w:rFonts w:ascii="HG正楷書体-PRO" w:eastAsia="HG正楷書体-PRO" w:hint="eastAsia"/>
                          <w:noProof/>
                          <w:sz w:val="44"/>
                          <w:szCs w:val="44"/>
                        </w:rPr>
                        <w:t xml:space="preserve"> 様</w:t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</w:p>
                    <w:p w14:paraId="68C35BDC" w14:textId="55AD1BFD" w:rsidR="00224B30" w:rsidRPr="00224B30" w:rsidRDefault="00224B30" w:rsidP="00D45F01">
                      <w:pPr>
                        <w:spacing w:before="40" w:line="80" w:lineRule="atLeast"/>
                        <w:ind w:leftChars="400" w:left="840" w:rightChars="28" w:right="59"/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</w:pP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instrText xml:space="preserve"> MERGEFIELD 姓 </w:instrTex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color w:val="FFFFFF" w:themeColor="background1"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color w:val="FFFFFF" w:themeColor="background1"/>
                          <w:sz w:val="44"/>
                          <w:szCs w:val="44"/>
                        </w:rPr>
                        <w:t>姓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color w:val="FFFFFF" w:themeColor="background1"/>
                          <w:sz w:val="44"/>
                          <w:szCs w:val="44"/>
                        </w:rPr>
                        <w:t>»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fldChar w:fldCharType="end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color w:val="FFFFFF" w:themeColor="background1"/>
                          <w:sz w:val="44"/>
                          <w:szCs w:val="44"/>
                        </w:rPr>
                        <w:t xml:space="preserve"> 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instrText xml:space="preserve"> MERGEFIELD 印字用連名3 </w:instrText>
                      </w:r>
                      <w:r w:rsidR="00D45F01">
                        <w:rPr>
                          <w:rFonts w:ascii="HG正楷書体-PRO" w:eastAsia="HG正楷書体-PRO" w:hAnsi="ＭＳ Ｐ明朝"/>
                          <w:sz w:val="44"/>
                          <w:szCs w:val="44"/>
                        </w:rPr>
                        <w:fldChar w:fldCharType="separate"/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«</w:t>
                      </w:r>
                      <w:r w:rsidR="00D45F01">
                        <w:rPr>
                          <w:rFonts w:ascii="HG正楷書体-PRO" w:eastAsia="HG正楷書体-PRO" w:hAnsi="ＭＳ Ｐ明朝" w:hint="eastAsia"/>
                          <w:noProof/>
                          <w:sz w:val="44"/>
                          <w:szCs w:val="44"/>
                        </w:rPr>
                        <w:t>印字用連名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3</w:t>
                      </w:r>
                      <w:r w:rsidR="00D45F01">
                        <w:rPr>
                          <w:rFonts w:ascii="HG正楷書体-PRO" w:eastAsia="HG正楷書体-PRO" w:hAnsi="ＭＳ Ｐ明朝"/>
                          <w:noProof/>
                          <w:sz w:val="44"/>
                          <w:szCs w:val="44"/>
                        </w:rPr>
                        <w:t>»</w:t>
                      </w:r>
                      <w:r w:rsidRPr="00224B30">
                        <w:rPr>
                          <w:rFonts w:ascii="HG正楷書体-PRO" w:eastAsia="HG正楷書体-PRO" w:hAnsi="ＭＳ Ｐ明朝" w:hint="eastAsia"/>
                          <w:sz w:val="44"/>
                          <w:szCs w:val="44"/>
                        </w:rPr>
                        <w:fldChar w:fldCharType="end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IF </w:instrText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begin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 MERGEFIELD 印字用連名3 </w:instrText>
                      </w:r>
                      <w:r w:rsidR="00D45F01">
                        <w:rPr>
                          <w:rFonts w:ascii="HG正楷書体-PRO" w:eastAsia="HG正楷書体-PRO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045FB">
                        <w:rPr>
                          <w:rFonts w:ascii="HG正楷書体-PRO" w:eastAsia="HG正楷書体-PRO"/>
                          <w:noProof/>
                          <w:sz w:val="44"/>
                          <w:szCs w:val="44"/>
                        </w:rPr>
                        <w:instrText>たえ子</w:instrText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instrText xml:space="preserve">&lt;&gt; "" " 様" "" </w:instrText>
                      </w:r>
                      <w:r w:rsidR="00D45F01">
                        <w:rPr>
                          <w:rFonts w:ascii="HG正楷書体-PRO" w:eastAsia="HG正楷書体-PRO"/>
                          <w:sz w:val="44"/>
                          <w:szCs w:val="44"/>
                        </w:rPr>
                        <w:fldChar w:fldCharType="separate"/>
                      </w:r>
                      <w:r w:rsidR="00D45F01" w:rsidRPr="00224B30">
                        <w:rPr>
                          <w:rFonts w:ascii="HG正楷書体-PRO" w:eastAsia="HG正楷書体-PRO" w:hint="eastAsia"/>
                          <w:noProof/>
                          <w:sz w:val="44"/>
                          <w:szCs w:val="44"/>
                        </w:rPr>
                        <w:t xml:space="preserve"> 様</w:t>
                      </w:r>
                      <w:r w:rsidRPr="00224B30">
                        <w:rPr>
                          <w:rFonts w:ascii="HG正楷書体-PRO" w:eastAsia="HG正楷書体-PRO" w:hint="eastAsia"/>
                          <w:sz w:val="44"/>
                          <w:szCs w:val="44"/>
                        </w:rPr>
                        <w:fldChar w:fldCharType="end"/>
                      </w:r>
                    </w:p>
                    <w:p w14:paraId="194CEBC2" w14:textId="5D2D4B76" w:rsidR="00524EF7" w:rsidRPr="009A2EF0" w:rsidRDefault="00524EF7" w:rsidP="003A4316">
                      <w:pPr>
                        <w:spacing w:before="40" w:line="0" w:lineRule="atLeast"/>
                        <w:ind w:firstLine="1276"/>
                        <w:jc w:val="right"/>
                        <w:rPr>
                          <w:rFonts w:asciiTheme="minorEastAsia" w:hAnsiTheme="minorEastAsia"/>
                          <w:szCs w:val="21"/>
                        </w:rPr>
                      </w:pPr>
                      <w:r w:rsidRPr="009A2EF0">
                        <w:rPr>
                          <w:rFonts w:asciiTheme="minorEastAsia" w:hAnsiTheme="minorEastAsia" w:hint="eastAsia"/>
                          <w:szCs w:val="21"/>
                        </w:rPr>
                        <w:t xml:space="preserve">　</w:t>
                      </w:r>
                      <w:r w:rsidRPr="009A2EF0">
                        <w:rPr>
                          <w:rFonts w:asciiTheme="minorEastAsia" w:hAnsiTheme="minorEastAsia"/>
                          <w:szCs w:val="21"/>
                        </w:rPr>
                        <w:fldChar w:fldCharType="begin"/>
                      </w:r>
                      <w:r w:rsidRPr="009A2EF0">
                        <w:rPr>
                          <w:rFonts w:asciiTheme="minorEastAsia" w:hAnsiTheme="minorEastAsia"/>
                          <w:szCs w:val="21"/>
                        </w:rPr>
                        <w:instrText xml:space="preserve"> IF &lt;&gt; "" "</w:instrText>
                      </w:r>
                      <w:r w:rsidRPr="009A2EF0">
                        <w:rPr>
                          <w:rFonts w:asciiTheme="minorEastAsia" w:hAnsiTheme="minorEastAsia" w:hint="eastAsia"/>
                          <w:szCs w:val="21"/>
                        </w:rPr>
                        <w:instrText>様</w:instrText>
                      </w:r>
                      <w:r w:rsidRPr="009A2EF0">
                        <w:rPr>
                          <w:rFonts w:asciiTheme="minorEastAsia" w:hAnsiTheme="minorEastAsia"/>
                          <w:szCs w:val="21"/>
                        </w:rPr>
                        <w:instrText xml:space="preserve">" "" </w:instrText>
                      </w:r>
                      <w:r w:rsidRPr="009A2EF0">
                        <w:rPr>
                          <w:rFonts w:asciiTheme="minorEastAsia" w:hAnsiTheme="minorEastAsia"/>
                          <w:szCs w:val="21"/>
                        </w:rPr>
                        <w:fldChar w:fldCharType="end"/>
                      </w:r>
                    </w:p>
                  </w:txbxContent>
                </v:textbox>
                <w10:wrap type="square" side="right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09465" wp14:editId="49A51F7D">
                <wp:simplePos x="0" y="0"/>
                <wp:positionH relativeFrom="column">
                  <wp:posOffset>186055</wp:posOffset>
                </wp:positionH>
                <wp:positionV relativeFrom="paragraph">
                  <wp:posOffset>3859530</wp:posOffset>
                </wp:positionV>
                <wp:extent cx="2938780" cy="683895"/>
                <wp:effectExtent l="0" t="0" r="13970" b="1905"/>
                <wp:wrapNone/>
                <wp:docPr id="30" name="テキスト ボック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28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41"/>
                            </w:tblGrid>
                            <w:tr w:rsidR="00524EF7" w14:paraId="2041ECA7" w14:textId="77777777" w:rsidTr="00524EF7">
                              <w:trPr>
                                <w:cantSplit/>
                                <w:trHeight w:val="1139"/>
                              </w:trPr>
                              <w:tc>
                                <w:tcPr>
                                  <w:tcW w:w="4241" w:type="dxa"/>
                                </w:tcPr>
                                <w:p w14:paraId="7CB754EC" w14:textId="77777777" w:rsidR="00524EF7" w:rsidRDefault="00524EF7">
                                  <w:pPr>
                                    <w:pStyle w:val="S1"/>
                                    <w:ind w:left="0" w:right="0"/>
                                  </w:pPr>
                                  <w:bookmarkStart w:id="0" w:name="sndAddress" w:colFirst="0" w:colLast="0"/>
                                </w:p>
                              </w:tc>
                            </w:tr>
                            <w:bookmarkEnd w:id="0"/>
                          </w:tbl>
                          <w:p w14:paraId="1C209385" w14:textId="77777777" w:rsidR="00524EF7" w:rsidRDefault="00524EF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09465" id="テキスト ボックス 38" o:spid="_x0000_s1027" type="#_x0000_t202" style="position:absolute;left:0;text-align:left;margin-left:14.65pt;margin-top:303.9pt;width:231.4pt;height:5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" filled="f" stroked="f">
                <v:textbox inset="0,0,0,0">
                  <w:txbxContent>
                    <w:tbl>
                      <w:tblPr>
                        <w:tblW w:w="0" w:type="auto"/>
                        <w:tblInd w:w="128" w:type="dxa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41"/>
                      </w:tblGrid>
                      <w:tr w:rsidR="00524EF7" w14:paraId="2041ECA7" w14:textId="77777777" w:rsidTr="00524EF7">
                        <w:trPr>
                          <w:cantSplit/>
                          <w:trHeight w:val="1139"/>
                        </w:trPr>
                        <w:tc>
                          <w:tcPr>
                            <w:tcW w:w="4241" w:type="dxa"/>
                          </w:tcPr>
                          <w:p w14:paraId="7CB754EC" w14:textId="77777777" w:rsidR="00524EF7" w:rsidRDefault="00524EF7">
                            <w:pPr>
                              <w:pStyle w:val="S1"/>
                              <w:ind w:left="0" w:right="0"/>
                            </w:pPr>
                            <w:bookmarkStart w:id="1" w:name="sndAddress" w:colFirst="0" w:colLast="0"/>
                          </w:p>
                        </w:tc>
                      </w:tr>
                      <w:bookmarkEnd w:id="1"/>
                    </w:tbl>
                    <w:p w14:paraId="1C209385" w14:textId="77777777" w:rsidR="00524EF7" w:rsidRDefault="00524EF7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C7F54" wp14:editId="607960C2">
                <wp:simplePos x="0" y="0"/>
                <wp:positionH relativeFrom="column">
                  <wp:posOffset>1244600</wp:posOffset>
                </wp:positionH>
                <wp:positionV relativeFrom="paragraph">
                  <wp:posOffset>-53975</wp:posOffset>
                </wp:positionV>
                <wp:extent cx="1913255" cy="469265"/>
                <wp:effectExtent l="0" t="0" r="10795" b="6985"/>
                <wp:wrapNone/>
                <wp:docPr id="27" name="テキスト ボック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255" cy="46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793" w:type="dxa"/>
                              <w:tblInd w:w="29" w:type="dxa"/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27"/>
                              <w:gridCol w:w="1566"/>
                            </w:tblGrid>
                            <w:tr w:rsidR="00524EF7" w14:paraId="580813FB" w14:textId="77777777" w:rsidTr="00524EF7">
                              <w:trPr>
                                <w:trHeight w:val="715"/>
                              </w:trPr>
                              <w:tc>
                                <w:tcPr>
                                  <w:tcW w:w="1227" w:type="dxa"/>
                                </w:tcPr>
                                <w:bookmarkStart w:id="2" w:name="rcvZipA" w:colFirst="0" w:colLast="0"/>
                                <w:bookmarkStart w:id="3" w:name="rcvZipB" w:colFirst="1" w:colLast="1"/>
                                <w:p w14:paraId="6B50A31A" w14:textId="74CED306" w:rsidR="00524EF7" w:rsidRPr="00524EF7" w:rsidRDefault="00524EF7" w:rsidP="00524EF7">
                                  <w:pPr>
                                    <w:pStyle w:val="RA"/>
                                    <w:ind w:left="-10" w:rightChars="-1615"/>
                                    <w:rPr>
                                      <w:rFonts w:ascii="OCRB"/>
                                    </w:rPr>
                                  </w:pP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begin"/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MERGEFIELD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>郵便番号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\*sbchar \m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separate"/>
                                  </w:r>
                                  <w:r w:rsidR="00D45F01">
                                    <w:rPr>
                                      <w:rFonts w:ascii="OCRB"/>
                                      <w:noProof/>
                                    </w:rPr>
                                    <w:t>«</w:t>
                                  </w:r>
                                  <w:r w:rsidR="00D45F01">
                                    <w:rPr>
                                      <w:rFonts w:ascii="OCRB" w:hint="eastAsia"/>
                                      <w:noProof/>
                                    </w:rPr>
                                    <w:t>郵便番号</w:t>
                                  </w:r>
                                  <w:r w:rsidR="00D45F01">
                                    <w:rPr>
                                      <w:rFonts w:ascii="OCRB"/>
                                      <w:noProof/>
                                    </w:rPr>
                                    <w:t>»</w: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</w:tcPr>
                                <w:p w14:paraId="0F8E0FFD" w14:textId="3A7961C3" w:rsidR="00524EF7" w:rsidRPr="00524EF7" w:rsidRDefault="00524EF7" w:rsidP="00524EF7">
                                  <w:pPr>
                                    <w:pStyle w:val="RB"/>
                                    <w:ind w:right="-168"/>
                                    <w:rPr>
                                      <w:rFonts w:ascii="OCRB"/>
                                    </w:rPr>
                                  </w:pP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begin"/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MERGEFIELD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>郵便番号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\*sbchar \m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separate"/>
                                  </w:r>
                                  <w:r w:rsidR="00D45F01">
                                    <w:rPr>
                                      <w:rFonts w:ascii="OCRB"/>
                                      <w:noProof/>
                                    </w:rPr>
                                    <w:t>«</w:t>
                                  </w:r>
                                  <w:r w:rsidR="00D45F01">
                                    <w:rPr>
                                      <w:rFonts w:ascii="OCRB" w:hint="eastAsia"/>
                                      <w:noProof/>
                                    </w:rPr>
                                    <w:t>郵便番号</w:t>
                                  </w:r>
                                  <w:r w:rsidR="00D45F01">
                                    <w:rPr>
                                      <w:rFonts w:ascii="OCRB"/>
                                      <w:noProof/>
                                    </w:rPr>
                                    <w:t>»</w: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bookmarkEnd w:id="2"/>
                            <w:bookmarkEnd w:id="3"/>
                          </w:tbl>
                          <w:p w14:paraId="48F3716E" w14:textId="77777777" w:rsidR="00524EF7" w:rsidRDefault="00524EF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C7F54" id="テキスト ボックス 34" o:spid="_x0000_s1028" type="#_x0000_t202" style="position:absolute;left:0;text-align:left;margin-left:98pt;margin-top:-4.25pt;width:150.65pt;height:3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" filled="f" stroked="f">
                <v:textbox inset="0,0,0,0">
                  <w:txbxContent>
                    <w:tbl>
                      <w:tblPr>
                        <w:tblW w:w="2793" w:type="dxa"/>
                        <w:tblInd w:w="29" w:type="dxa"/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27"/>
                        <w:gridCol w:w="1566"/>
                      </w:tblGrid>
                      <w:tr w:rsidR="00524EF7" w14:paraId="580813FB" w14:textId="77777777" w:rsidTr="00524EF7">
                        <w:trPr>
                          <w:trHeight w:val="715"/>
                        </w:trPr>
                        <w:tc>
                          <w:tcPr>
                            <w:tcW w:w="1227" w:type="dxa"/>
                          </w:tcPr>
                          <w:bookmarkStart w:id="4" w:name="rcvZipA" w:colFirst="0" w:colLast="0"/>
                          <w:bookmarkStart w:id="5" w:name="rcvZipB" w:colFirst="1" w:colLast="1"/>
                          <w:p w14:paraId="6B50A31A" w14:textId="74CED306" w:rsidR="00524EF7" w:rsidRPr="00524EF7" w:rsidRDefault="00524EF7" w:rsidP="00524EF7">
                            <w:pPr>
                              <w:pStyle w:val="RA"/>
                              <w:ind w:left="-10" w:rightChars="-1615"/>
                              <w:rPr>
                                <w:rFonts w:ascii="OCRB"/>
                              </w:rPr>
                            </w:pPr>
                            <w:r w:rsidRPr="00524EF7">
                              <w:rPr>
                                <w:rFonts w:ascii="OCRB"/>
                              </w:rPr>
                              <w:fldChar w:fldCharType="begin"/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MERGEFIELD 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>郵便番号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\*sbchar \m </w:instrTex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OCRB"/>
                                <w:noProof/>
                              </w:rPr>
                              <w:t>«</w:t>
                            </w:r>
                            <w:r w:rsidR="00D45F01">
                              <w:rPr>
                                <w:rFonts w:ascii="OCRB" w:hint="eastAsia"/>
                                <w:noProof/>
                              </w:rPr>
                              <w:t>郵便番号</w:t>
                            </w:r>
                            <w:r w:rsidR="00D45F01">
                              <w:rPr>
                                <w:rFonts w:ascii="OCRB"/>
                                <w:noProof/>
                              </w:rPr>
                              <w:t>»</w: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566" w:type="dxa"/>
                          </w:tcPr>
                          <w:p w14:paraId="0F8E0FFD" w14:textId="3A7961C3" w:rsidR="00524EF7" w:rsidRPr="00524EF7" w:rsidRDefault="00524EF7" w:rsidP="00524EF7">
                            <w:pPr>
                              <w:pStyle w:val="RB"/>
                              <w:ind w:right="-168"/>
                              <w:rPr>
                                <w:rFonts w:ascii="OCRB"/>
                              </w:rPr>
                            </w:pPr>
                            <w:r w:rsidRPr="00524EF7">
                              <w:rPr>
                                <w:rFonts w:ascii="OCRB"/>
                              </w:rPr>
                              <w:fldChar w:fldCharType="begin"/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MERGEFIELD 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>郵便番号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\*sbchar \m </w:instrTex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separate"/>
                            </w:r>
                            <w:r w:rsidR="00D45F01">
                              <w:rPr>
                                <w:rFonts w:ascii="OCRB"/>
                                <w:noProof/>
                              </w:rPr>
                              <w:t>«</w:t>
                            </w:r>
                            <w:r w:rsidR="00D45F01">
                              <w:rPr>
                                <w:rFonts w:ascii="OCRB" w:hint="eastAsia"/>
                                <w:noProof/>
                              </w:rPr>
                              <w:t>郵便番号</w:t>
                            </w:r>
                            <w:r w:rsidR="00D45F01">
                              <w:rPr>
                                <w:rFonts w:ascii="OCRB"/>
                                <w:noProof/>
                              </w:rPr>
                              <w:t>»</w: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end"/>
                            </w:r>
                          </w:p>
                        </w:tc>
                      </w:tr>
                      <w:bookmarkEnd w:id="4"/>
                      <w:bookmarkEnd w:id="5"/>
                    </w:tbl>
                    <w:p w14:paraId="48F3716E" w14:textId="77777777" w:rsidR="00524EF7" w:rsidRDefault="00524EF7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60619" wp14:editId="4FB49744">
                <wp:simplePos x="0" y="0"/>
                <wp:positionH relativeFrom="column">
                  <wp:posOffset>-213995</wp:posOffset>
                </wp:positionH>
                <wp:positionV relativeFrom="paragraph">
                  <wp:posOffset>4540250</wp:posOffset>
                </wp:positionV>
                <wp:extent cx="1263650" cy="325755"/>
                <wp:effectExtent l="0" t="0" r="0" b="17145"/>
                <wp:wrapNone/>
                <wp:docPr id="26" name="テキスト ボック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31" w:type="dxa"/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00"/>
                              <w:gridCol w:w="820"/>
                            </w:tblGrid>
                            <w:tr w:rsidR="00524EF7" w14:paraId="2252602B" w14:textId="77777777" w:rsidTr="00524EF7">
                              <w:trPr>
                                <w:trHeight w:val="479"/>
                              </w:trPr>
                              <w:tc>
                                <w:tcPr>
                                  <w:tcW w:w="600" w:type="dxa"/>
                                </w:tcPr>
                                <w:p w14:paraId="1F0AEF45" w14:textId="77777777" w:rsidR="00524EF7" w:rsidRDefault="00524EF7">
                                  <w:pPr>
                                    <w:pStyle w:val="SA"/>
                                  </w:pPr>
                                  <w:bookmarkStart w:id="6" w:name="sndZipColumn" w:colFirst="0" w:colLast="1"/>
                                  <w:bookmarkStart w:id="7" w:name="sndZipA" w:colFirst="0" w:colLast="0"/>
                                  <w:bookmarkStart w:id="8" w:name="sndZipB" w:colFirst="1" w:colLast="1"/>
                                </w:p>
                              </w:tc>
                              <w:tc>
                                <w:tcPr>
                                  <w:tcW w:w="820" w:type="dxa"/>
                                </w:tcPr>
                                <w:p w14:paraId="0189E63D" w14:textId="77777777" w:rsidR="00524EF7" w:rsidRDefault="00524EF7">
                                  <w:pPr>
                                    <w:pStyle w:val="SB"/>
                                    <w:ind w:right="-105"/>
                                  </w:pPr>
                                </w:p>
                              </w:tc>
                            </w:tr>
                            <w:bookmarkEnd w:id="6"/>
                            <w:bookmarkEnd w:id="7"/>
                            <w:bookmarkEnd w:id="8"/>
                          </w:tbl>
                          <w:p w14:paraId="4D401954" w14:textId="77777777" w:rsidR="00524EF7" w:rsidRDefault="00524EF7"/>
                        </w:txbxContent>
                      </wps:txbx>
                      <wps:bodyPr rot="0" vert="horz" wrap="square" lIns="230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60619" id="テキスト ボックス 35" o:spid="_x0000_s1029" type="#_x0000_t202" style="position:absolute;left:0;text-align:left;margin-left:-16.85pt;margin-top:357.5pt;width:99.5pt;height:2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" filled="f" stroked="f">
                <v:textbox inset=".64mm,0,,0">
                  <w:txbxContent>
                    <w:tbl>
                      <w:tblPr>
                        <w:tblW w:w="0" w:type="auto"/>
                        <w:tblInd w:w="131" w:type="dxa"/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00"/>
                        <w:gridCol w:w="820"/>
                      </w:tblGrid>
                      <w:tr w:rsidR="00524EF7" w14:paraId="2252602B" w14:textId="77777777" w:rsidTr="00524EF7">
                        <w:trPr>
                          <w:trHeight w:val="479"/>
                        </w:trPr>
                        <w:tc>
                          <w:tcPr>
                            <w:tcW w:w="600" w:type="dxa"/>
                          </w:tcPr>
                          <w:p w14:paraId="1F0AEF45" w14:textId="77777777" w:rsidR="00524EF7" w:rsidRDefault="00524EF7">
                            <w:pPr>
                              <w:pStyle w:val="SA"/>
                            </w:pPr>
                            <w:bookmarkStart w:id="9" w:name="sndZipColumn" w:colFirst="0" w:colLast="1"/>
                            <w:bookmarkStart w:id="10" w:name="sndZipA" w:colFirst="0" w:colLast="0"/>
                            <w:bookmarkStart w:id="11" w:name="sndZipB" w:colFirst="1" w:colLast="1"/>
                          </w:p>
                        </w:tc>
                        <w:tc>
                          <w:tcPr>
                            <w:tcW w:w="820" w:type="dxa"/>
                          </w:tcPr>
                          <w:p w14:paraId="0189E63D" w14:textId="77777777" w:rsidR="00524EF7" w:rsidRDefault="00524EF7">
                            <w:pPr>
                              <w:pStyle w:val="SB"/>
                              <w:ind w:right="-105"/>
                            </w:pPr>
                          </w:p>
                        </w:tc>
                      </w:tr>
                      <w:bookmarkEnd w:id="9"/>
                      <w:bookmarkEnd w:id="10"/>
                      <w:bookmarkEnd w:id="11"/>
                    </w:tbl>
                    <w:p w14:paraId="4D401954" w14:textId="77777777" w:rsidR="00524EF7" w:rsidRDefault="00524EF7"/>
                  </w:txbxContent>
                </v:textbox>
              </v:shape>
            </w:pict>
          </mc:Fallback>
        </mc:AlternateContent>
      </w:r>
    </w:p>
    <w:sectPr w:rsidR="00782341" w:rsidSect="00524EF7">
      <w:headerReference w:type="default" r:id="rId7"/>
      <w:pgSz w:w="5669" w:h="8391"/>
      <w:pgMar w:top="624" w:right="454" w:bottom="113" w:left="454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67EDD" w14:textId="77777777" w:rsidR="00524EF7" w:rsidRDefault="00524EF7" w:rsidP="00524EF7">
      <w:r>
        <w:separator/>
      </w:r>
    </w:p>
  </w:endnote>
  <w:endnote w:type="continuationSeparator" w:id="0">
    <w:p w14:paraId="0EA6F526" w14:textId="77777777" w:rsidR="00524EF7" w:rsidRDefault="00524EF7" w:rsidP="0052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CRB">
    <w:panose1 w:val="020B06090202020202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3512" w14:textId="77777777" w:rsidR="00524EF7" w:rsidRDefault="00524EF7" w:rsidP="00524EF7">
      <w:r>
        <w:separator/>
      </w:r>
    </w:p>
  </w:footnote>
  <w:footnote w:type="continuationSeparator" w:id="0">
    <w:p w14:paraId="627F016E" w14:textId="77777777" w:rsidR="00524EF7" w:rsidRDefault="00524EF7" w:rsidP="00524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B63E" w14:textId="77777777" w:rsidR="00524EF7" w:rsidRDefault="00524EF7">
    <w:pPr>
      <w:pStyle w:val="a5"/>
    </w:pPr>
    <w:r>
      <w:rPr>
        <w:noProof/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45040E" wp14:editId="46B96EA4">
              <wp:simplePos x="0" y="0"/>
              <wp:positionH relativeFrom="margin">
                <wp:posOffset>-265430</wp:posOffset>
              </wp:positionH>
              <wp:positionV relativeFrom="margin">
                <wp:posOffset>-313055</wp:posOffset>
              </wp:positionV>
              <wp:extent cx="3589655" cy="5314950"/>
              <wp:effectExtent l="1270" t="1270" r="0" b="0"/>
              <wp:wrapNone/>
              <wp:docPr id="61" name="テキスト ボックス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9655" cy="5314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7821E" w14:textId="77777777" w:rsidR="00524EF7" w:rsidRDefault="00524EF7">
                          <w:r>
                            <w:rPr>
                              <w:noProof/>
                              <w:vanish/>
                            </w:rPr>
                            <w:drawing>
                              <wp:inline distT="0" distB="0" distL="0" distR="0" wp14:anchorId="031833EC" wp14:editId="528CA6D2">
                                <wp:extent cx="3457575" cy="5229225"/>
                                <wp:effectExtent l="19050" t="0" r="9525" b="0"/>
                                <wp:docPr id="3" name="図 3" descr="TemplatePicture\Formal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TemplatePicture\Formal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57575" cy="5229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5040E" id="_x0000_t202" coordsize="21600,21600" o:spt="202" path="m,l,21600r21600,l21600,xe">
              <v:stroke joinstyle="miter"/>
              <v:path gradientshapeok="t" o:connecttype="rect"/>
            </v:shapetype>
            <v:shape id="テキスト ボックス 4" o:spid="_x0000_s1030" type="#_x0000_t202" style="position:absolute;left:0;text-align:left;margin-left:-20.9pt;margin-top:-24.65pt;width:282.65pt;height:41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" o:allowincell="f" stroked="f">
              <v:textbox inset="1mm">
                <w:txbxContent>
                  <w:p w14:paraId="55B7821E" w14:textId="77777777" w:rsidR="00524EF7" w:rsidRDefault="00524EF7">
                    <w:r>
                      <w:rPr>
                        <w:noProof/>
                        <w:vanish/>
                      </w:rPr>
                      <w:drawing>
                        <wp:inline distT="0" distB="0" distL="0" distR="0" wp14:anchorId="031833EC" wp14:editId="528CA6D2">
                          <wp:extent cx="3457575" cy="5229225"/>
                          <wp:effectExtent l="19050" t="0" r="9525" b="0"/>
                          <wp:docPr id="3" name="図 3" descr="TemplatePicture\Formal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TemplatePicture\Formal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457575" cy="5229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formsDesign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mailMerge>
    <w:mainDocumentType w:val="formLetters"/>
    <w:linkToQuery/>
    <w:dataType w:val="textFile"/>
    <w:connectString w:val=""/>
    <w:query w:val="SELECT * FROM C:\miesen_label\世帯情報604.csv"/>
    <w:dataSource r:id="rId2"/>
    <w:odso>
      <w:fieldMapData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F7"/>
    <w:rsid w:val="001B0748"/>
    <w:rsid w:val="00224B30"/>
    <w:rsid w:val="002318F0"/>
    <w:rsid w:val="003268C2"/>
    <w:rsid w:val="003A4316"/>
    <w:rsid w:val="00462AA4"/>
    <w:rsid w:val="00524EF7"/>
    <w:rsid w:val="0057256C"/>
    <w:rsid w:val="0087128B"/>
    <w:rsid w:val="009F7FDE"/>
    <w:rsid w:val="00B224A8"/>
    <w:rsid w:val="00BB4A6A"/>
    <w:rsid w:val="00D45F01"/>
    <w:rsid w:val="00EA301A"/>
    <w:rsid w:val="00ED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84ACF5"/>
  <w15:chartTrackingRefBased/>
  <w15:docId w15:val="{E9D8E78E-404B-4C8D-A30D-3A8DC5FD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EF7"/>
    <w:pPr>
      <w:widowControl w:val="0"/>
      <w:jc w:val="both"/>
    </w:pPr>
    <w:rPr>
      <w:rFonts w:ascii="ＭＳ 明朝" w:eastAsia="ＭＳ 明朝" w:hAnsi="ＭＳ 明朝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">
    <w:name w:val="R会社"/>
    <w:basedOn w:val="a"/>
    <w:rsid w:val="00524EF7"/>
    <w:pPr>
      <w:adjustRightInd w:val="0"/>
      <w:snapToGrid w:val="0"/>
      <w:ind w:left="113" w:right="113"/>
      <w:jc w:val="left"/>
    </w:pPr>
    <w:rPr>
      <w:sz w:val="22"/>
      <w:szCs w:val="20"/>
      <w:lang w:bidi="he-IL"/>
    </w:rPr>
  </w:style>
  <w:style w:type="paragraph" w:customStyle="1" w:styleId="RNH">
    <w:name w:val="R会社_NH"/>
    <w:basedOn w:val="R"/>
    <w:rsid w:val="00524EF7"/>
    <w:pPr>
      <w:ind w:left="0"/>
    </w:pPr>
    <w:rPr>
      <w:noProof/>
    </w:rPr>
  </w:style>
  <w:style w:type="paragraph" w:customStyle="1" w:styleId="R0">
    <w:name w:val="R氏名"/>
    <w:basedOn w:val="a"/>
    <w:rsid w:val="00524EF7"/>
    <w:pPr>
      <w:adjustRightInd w:val="0"/>
      <w:snapToGrid w:val="0"/>
      <w:jc w:val="distribute"/>
    </w:pPr>
    <w:rPr>
      <w:sz w:val="44"/>
      <w:szCs w:val="20"/>
      <w:lang w:bidi="he-IL"/>
    </w:rPr>
  </w:style>
  <w:style w:type="paragraph" w:customStyle="1" w:styleId="RNH0">
    <w:name w:val="R氏名_NH"/>
    <w:basedOn w:val="R0"/>
    <w:rsid w:val="00524EF7"/>
    <w:rPr>
      <w:noProof/>
    </w:rPr>
  </w:style>
  <w:style w:type="paragraph" w:customStyle="1" w:styleId="R1">
    <w:name w:val="R住所_1"/>
    <w:basedOn w:val="a"/>
    <w:rsid w:val="00524EF7"/>
    <w:pPr>
      <w:adjustRightInd w:val="0"/>
      <w:snapToGrid w:val="0"/>
      <w:ind w:left="113" w:right="113"/>
      <w:jc w:val="left"/>
    </w:pPr>
    <w:rPr>
      <w:szCs w:val="20"/>
      <w:lang w:bidi="he-IL"/>
    </w:rPr>
  </w:style>
  <w:style w:type="paragraph" w:customStyle="1" w:styleId="R1NH">
    <w:name w:val="R住所_1_NH"/>
    <w:basedOn w:val="R1"/>
    <w:rsid w:val="00524EF7"/>
    <w:pPr>
      <w:ind w:left="0"/>
    </w:pPr>
    <w:rPr>
      <w:noProof/>
    </w:rPr>
  </w:style>
  <w:style w:type="paragraph" w:customStyle="1" w:styleId="R2">
    <w:name w:val="R住所_2"/>
    <w:basedOn w:val="a"/>
    <w:rsid w:val="00524EF7"/>
    <w:pPr>
      <w:adjustRightInd w:val="0"/>
      <w:snapToGrid w:val="0"/>
      <w:ind w:left="113" w:right="113"/>
      <w:jc w:val="right"/>
    </w:pPr>
    <w:rPr>
      <w:szCs w:val="20"/>
      <w:lang w:bidi="he-IL"/>
    </w:rPr>
  </w:style>
  <w:style w:type="paragraph" w:customStyle="1" w:styleId="R2NH">
    <w:name w:val="R住所_2_NH"/>
    <w:basedOn w:val="R2"/>
    <w:rsid w:val="00524EF7"/>
    <w:pPr>
      <w:ind w:left="0"/>
    </w:pPr>
    <w:rPr>
      <w:noProof/>
    </w:rPr>
  </w:style>
  <w:style w:type="paragraph" w:customStyle="1" w:styleId="R3">
    <w:name w:val="R部署"/>
    <w:basedOn w:val="a"/>
    <w:rsid w:val="00524EF7"/>
    <w:pPr>
      <w:adjustRightInd w:val="0"/>
      <w:snapToGrid w:val="0"/>
      <w:ind w:left="113" w:right="113"/>
      <w:jc w:val="center"/>
    </w:pPr>
    <w:rPr>
      <w:sz w:val="20"/>
      <w:szCs w:val="20"/>
      <w:lang w:bidi="he-IL"/>
    </w:rPr>
  </w:style>
  <w:style w:type="paragraph" w:customStyle="1" w:styleId="RNH1">
    <w:name w:val="R部署_NH"/>
    <w:basedOn w:val="R3"/>
    <w:rsid w:val="00524EF7"/>
    <w:pPr>
      <w:ind w:left="0"/>
    </w:pPr>
    <w:rPr>
      <w:noProof/>
    </w:rPr>
  </w:style>
  <w:style w:type="paragraph" w:customStyle="1" w:styleId="RA">
    <w:name w:val="R郵便番号A"/>
    <w:basedOn w:val="a"/>
    <w:rsid w:val="00524EF7"/>
    <w:pPr>
      <w:adjustRightInd w:val="0"/>
      <w:snapToGrid w:val="0"/>
      <w:spacing w:before="10"/>
      <w:ind w:leftChars="-5" w:left="-5" w:right="-3391"/>
      <w:jc w:val="left"/>
    </w:pPr>
    <w:rPr>
      <w:rFonts w:ascii="ＭＳ ゴシック" w:eastAsia="ＭＳ ゴシック" w:hAnsi="OCRB"/>
      <w:spacing w:val="134"/>
      <w:kern w:val="0"/>
      <w:sz w:val="44"/>
      <w:szCs w:val="20"/>
      <w:lang w:bidi="he-IL"/>
    </w:rPr>
  </w:style>
  <w:style w:type="paragraph" w:customStyle="1" w:styleId="RB">
    <w:name w:val="R郵便番号B"/>
    <w:basedOn w:val="a"/>
    <w:rsid w:val="00524EF7"/>
    <w:pPr>
      <w:wordWrap w:val="0"/>
      <w:adjustRightInd w:val="0"/>
      <w:snapToGrid w:val="0"/>
      <w:spacing w:before="10"/>
      <w:ind w:left="-5279" w:rightChars="-80" w:right="-80"/>
      <w:jc w:val="right"/>
    </w:pPr>
    <w:rPr>
      <w:rFonts w:ascii="ＭＳ ゴシック" w:eastAsia="ＭＳ ゴシック" w:hAnsi="OCRB"/>
      <w:snapToGrid w:val="0"/>
      <w:spacing w:val="120"/>
      <w:kern w:val="0"/>
      <w:sz w:val="44"/>
      <w:szCs w:val="20"/>
      <w:lang w:bidi="he-IL"/>
    </w:rPr>
  </w:style>
  <w:style w:type="paragraph" w:customStyle="1" w:styleId="S">
    <w:name w:val="S会社"/>
    <w:basedOn w:val="a"/>
    <w:rsid w:val="00524EF7"/>
    <w:pPr>
      <w:adjustRightInd w:val="0"/>
      <w:snapToGrid w:val="0"/>
      <w:spacing w:line="160" w:lineRule="atLeast"/>
      <w:ind w:left="113" w:right="113"/>
      <w:jc w:val="left"/>
    </w:pPr>
    <w:rPr>
      <w:w w:val="110"/>
      <w:sz w:val="14"/>
      <w:szCs w:val="20"/>
      <w:lang w:bidi="he-IL"/>
    </w:rPr>
  </w:style>
  <w:style w:type="paragraph" w:customStyle="1" w:styleId="S0">
    <w:name w:val="S氏名"/>
    <w:basedOn w:val="a"/>
    <w:rsid w:val="00524EF7"/>
    <w:pPr>
      <w:adjustRightInd w:val="0"/>
      <w:snapToGrid w:val="0"/>
      <w:ind w:left="113" w:right="113"/>
      <w:jc w:val="distribute"/>
    </w:pPr>
    <w:rPr>
      <w:w w:val="110"/>
      <w:sz w:val="24"/>
      <w:szCs w:val="20"/>
      <w:lang w:bidi="he-IL"/>
    </w:rPr>
  </w:style>
  <w:style w:type="paragraph" w:customStyle="1" w:styleId="S1">
    <w:name w:val="S住所_1"/>
    <w:basedOn w:val="a"/>
    <w:rsid w:val="00524EF7"/>
    <w:pPr>
      <w:adjustRightInd w:val="0"/>
      <w:snapToGrid w:val="0"/>
      <w:ind w:left="113" w:right="113"/>
      <w:jc w:val="left"/>
    </w:pPr>
    <w:rPr>
      <w:snapToGrid w:val="0"/>
      <w:sz w:val="18"/>
      <w:szCs w:val="20"/>
      <w:lang w:bidi="he-IL"/>
    </w:rPr>
  </w:style>
  <w:style w:type="paragraph" w:customStyle="1" w:styleId="S2">
    <w:name w:val="S住所_2"/>
    <w:basedOn w:val="a"/>
    <w:rsid w:val="00524EF7"/>
    <w:pPr>
      <w:adjustRightInd w:val="0"/>
      <w:snapToGrid w:val="0"/>
      <w:ind w:left="113" w:right="113"/>
      <w:jc w:val="right"/>
    </w:pPr>
    <w:rPr>
      <w:w w:val="110"/>
      <w:sz w:val="18"/>
      <w:szCs w:val="20"/>
      <w:lang w:bidi="he-IL"/>
    </w:rPr>
  </w:style>
  <w:style w:type="paragraph" w:customStyle="1" w:styleId="S3">
    <w:name w:val="S電話番号"/>
    <w:basedOn w:val="a"/>
    <w:rsid w:val="00524EF7"/>
    <w:pPr>
      <w:adjustRightInd w:val="0"/>
      <w:snapToGrid w:val="0"/>
      <w:spacing w:line="140" w:lineRule="exact"/>
      <w:ind w:left="113" w:right="113"/>
      <w:jc w:val="right"/>
    </w:pPr>
    <w:rPr>
      <w:sz w:val="14"/>
      <w:szCs w:val="20"/>
      <w:lang w:bidi="he-IL"/>
    </w:rPr>
  </w:style>
  <w:style w:type="paragraph" w:customStyle="1" w:styleId="S4">
    <w:name w:val="S部署"/>
    <w:basedOn w:val="a"/>
    <w:rsid w:val="00524EF7"/>
    <w:pPr>
      <w:adjustRightInd w:val="0"/>
      <w:snapToGrid w:val="0"/>
      <w:spacing w:line="160" w:lineRule="exact"/>
      <w:ind w:left="113" w:right="113"/>
      <w:jc w:val="center"/>
    </w:pPr>
    <w:rPr>
      <w:w w:val="110"/>
      <w:sz w:val="14"/>
      <w:szCs w:val="20"/>
      <w:lang w:bidi="he-IL"/>
    </w:rPr>
  </w:style>
  <w:style w:type="paragraph" w:customStyle="1" w:styleId="SA">
    <w:name w:val="S郵便番号A"/>
    <w:basedOn w:val="a"/>
    <w:rsid w:val="00524EF7"/>
    <w:pPr>
      <w:adjustRightInd w:val="0"/>
      <w:snapToGrid w:val="0"/>
      <w:ind w:left="-510" w:right="-1440" w:firstLine="420"/>
      <w:jc w:val="lef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B">
    <w:name w:val="S郵便番号B"/>
    <w:basedOn w:val="a"/>
    <w:rsid w:val="00524EF7"/>
    <w:pPr>
      <w:wordWrap w:val="0"/>
      <w:adjustRightInd w:val="0"/>
      <w:snapToGrid w:val="0"/>
      <w:ind w:left="-420" w:rightChars="-50" w:right="-50" w:hanging="646"/>
      <w:jc w:val="righ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C">
    <w:name w:val="S郵便番号C"/>
    <w:basedOn w:val="a"/>
    <w:rsid w:val="00524EF7"/>
    <w:pPr>
      <w:adjustRightInd w:val="0"/>
      <w:snapToGrid w:val="0"/>
      <w:ind w:left="-91" w:right="57"/>
      <w:jc w:val="right"/>
    </w:pPr>
    <w:rPr>
      <w:rFonts w:ascii="ＭＳ ゴシック" w:eastAsia="ＭＳ ゴシック" w:hAnsi="OCRB"/>
      <w:szCs w:val="20"/>
      <w:lang w:bidi="he-IL"/>
    </w:rPr>
  </w:style>
  <w:style w:type="paragraph" w:styleId="a3">
    <w:name w:val="Balloon Text"/>
    <w:basedOn w:val="a"/>
    <w:link w:val="a4"/>
    <w:semiHidden/>
    <w:rsid w:val="00524EF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semiHidden/>
    <w:rsid w:val="00524EF7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rsid w:val="00524E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524EF7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rsid w:val="00524EF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524EF7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miesen_label\&#19990;&#24111;&#24773;&#22577;604.csv" TargetMode="External"/><Relationship Id="rId1" Type="http://schemas.openxmlformats.org/officeDocument/2006/relationships/attachedTemplate" Target="file:///C:\Program%20Files\Microsoft%20Office\root\Templates\1041\POSTCARD20.WIZ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B9F9A-A39C-4F8C-B8EF-F537B772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POSTCARD20.WIZ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UDAGAWA Ai</dc:creator>
  <cp:keywords/>
  <dc:description/>
  <cp:lastModifiedBy>UDAGAWA Ai</cp:lastModifiedBy>
  <cp:revision>5</cp:revision>
  <cp:lastPrinted>2021-06-28T08:15:00Z</cp:lastPrinted>
  <dcterms:created xsi:type="dcterms:W3CDTF">2021-06-28T08:51:00Z</dcterms:created>
  <dcterms:modified xsi:type="dcterms:W3CDTF">2021-06-28T10:08:00Z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izardSucceeded">
    <vt:i4>1</vt:i4>
  </property>
  <property fmtid="{D5CDD505-2E9C-101B-9397-08002B2CF9AE}" pid="3" name="RcpntHNum">
    <vt:i4>1</vt:i4>
  </property>
  <property fmtid="{D5CDD505-2E9C-101B-9397-08002B2CF9AE}" pid="4" name="SenderHNum">
    <vt:i4>1</vt:i4>
  </property>
</Properties>
</file>